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EEDF6"/>
  <w:body>
    <w:p w:rsidR="00FF5F68" w:rsidRDefault="00FF5F68" w:rsidP="00A010B0">
      <w:r>
        <w:rPr>
          <w:noProof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7" o:spid="_x0000_s1026" type="#_x0000_t75" style="position:absolute;margin-left:118.65pt;margin-top:-63pt;width:51.45pt;height:49.55pt;z-index:251649536;visibility:visible">
            <v:imagedata r:id="rId6" o:title=""/>
          </v:shape>
        </w:pict>
      </w:r>
      <w:r>
        <w:rPr>
          <w:noProof/>
          <w:lang w:eastAsia="it-IT"/>
        </w:rPr>
        <w:pict>
          <v:shape id="Immagine 20" o:spid="_x0000_s1027" type="#_x0000_t75" style="position:absolute;margin-left:-394.35pt;margin-top:-63pt;width:47.95pt;height:49.6pt;z-index:251648512;visibility:visible">
            <v:imagedata r:id="rId7" o:title=""/>
          </v:shape>
        </w:pict>
      </w:r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370.05pt;margin-top:-67.1pt;width:523.6pt;height:175.9pt;z-index:251647488" filled="f" stroked="f">
            <v:textbox style="mso-next-textbox:#_x0000_s1028">
              <w:txbxContent>
                <w:p w:rsidR="00FF5F68" w:rsidRPr="00B674B4" w:rsidRDefault="00FF5F68" w:rsidP="00793948">
                  <w:pPr>
                    <w:pStyle w:val="NoSpacing"/>
                    <w:jc w:val="center"/>
                    <w:rPr>
                      <w:rFonts w:ascii="Verdana" w:hAnsi="Verdana"/>
                      <w:b/>
                      <w:shadow/>
                      <w:color w:val="FFFFFF"/>
                      <w:sz w:val="40"/>
                      <w:szCs w:val="40"/>
                    </w:rPr>
                  </w:pPr>
                  <w:r w:rsidRPr="00B674B4">
                    <w:rPr>
                      <w:rFonts w:ascii="Verdana" w:hAnsi="Verdana"/>
                      <w:b/>
                      <w:shadow/>
                      <w:color w:val="FFFFFF"/>
                      <w:sz w:val="40"/>
                      <w:szCs w:val="40"/>
                    </w:rPr>
                    <w:t xml:space="preserve">Istituto Tecnico Commerciale </w:t>
                  </w:r>
                </w:p>
                <w:p w:rsidR="00FF5F68" w:rsidRPr="00B674B4" w:rsidRDefault="00FF5F68" w:rsidP="00793948">
                  <w:pPr>
                    <w:pStyle w:val="NoSpacing"/>
                    <w:jc w:val="center"/>
                    <w:rPr>
                      <w:rFonts w:ascii="Verdana" w:hAnsi="Verdana"/>
                      <w:b/>
                      <w:shadow/>
                      <w:color w:val="FFFFFF"/>
                      <w:sz w:val="40"/>
                      <w:szCs w:val="40"/>
                    </w:rPr>
                  </w:pPr>
                  <w:r w:rsidRPr="00B674B4">
                    <w:rPr>
                      <w:rFonts w:ascii="Verdana" w:hAnsi="Verdana"/>
                      <w:b/>
                      <w:shadow/>
                      <w:color w:val="FFFFFF"/>
                      <w:sz w:val="40"/>
                      <w:szCs w:val="40"/>
                    </w:rPr>
                    <w:t>“Alfonso Gallo”</w:t>
                  </w:r>
                </w:p>
                <w:p w:rsidR="00FF5F68" w:rsidRPr="00B674B4" w:rsidRDefault="00FF5F68" w:rsidP="00B674B4">
                  <w:pPr>
                    <w:pStyle w:val="NoSpacing"/>
                    <w:rPr>
                      <w:rFonts w:ascii="Verdana" w:hAnsi="Verdana"/>
                      <w:b/>
                      <w:shadow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Verdana" w:hAnsi="Verdana"/>
                      <w:b/>
                      <w:shadow/>
                      <w:color w:val="FF0000"/>
                      <w:sz w:val="36"/>
                      <w:szCs w:val="36"/>
                    </w:rPr>
                    <w:t xml:space="preserve">   </w:t>
                  </w:r>
                  <w:r w:rsidRPr="00B674B4">
                    <w:rPr>
                      <w:rFonts w:ascii="Verdana" w:hAnsi="Verdana"/>
                      <w:b/>
                      <w:shadow/>
                      <w:color w:val="FF0000"/>
                      <w:sz w:val="36"/>
                      <w:szCs w:val="36"/>
                    </w:rPr>
                    <w:t>Indirizzo:Amministrazione, finanza e marketing</w:t>
                  </w:r>
                </w:p>
                <w:p w:rsidR="00FF5F68" w:rsidRPr="008D0C7C" w:rsidRDefault="00FF5F68" w:rsidP="00B674B4">
                  <w:pPr>
                    <w:pStyle w:val="NoSpacing"/>
                    <w:rPr>
                      <w:rFonts w:ascii="Verdana" w:hAnsi="Verdana"/>
                      <w:b/>
                      <w:shadow/>
                      <w:color w:val="FFFF00"/>
                      <w:sz w:val="36"/>
                      <w:szCs w:val="36"/>
                    </w:rPr>
                  </w:pPr>
                  <w:r w:rsidRPr="008D0C7C">
                    <w:rPr>
                      <w:rFonts w:ascii="Verdana" w:hAnsi="Verdana"/>
                      <w:b/>
                      <w:shadow/>
                      <w:color w:val="FFFF00"/>
                      <w:sz w:val="36"/>
                      <w:szCs w:val="36"/>
                    </w:rPr>
                    <w:t>Articolazioni:</w:t>
                  </w:r>
                </w:p>
                <w:p w:rsidR="00FF5F68" w:rsidRPr="008D0C7C" w:rsidRDefault="00FF5F68" w:rsidP="00B674B4">
                  <w:pPr>
                    <w:pStyle w:val="NoSpacing"/>
                    <w:rPr>
                      <w:rFonts w:ascii="Verdana" w:hAnsi="Verdana"/>
                      <w:b/>
                      <w:shadow/>
                      <w:color w:val="FFFF00"/>
                      <w:sz w:val="36"/>
                      <w:szCs w:val="36"/>
                    </w:rPr>
                  </w:pPr>
                  <w:r w:rsidRPr="008D0C7C">
                    <w:rPr>
                      <w:rFonts w:ascii="Verdana" w:hAnsi="Verdana"/>
                      <w:b/>
                      <w:shadow/>
                      <w:color w:val="FFFF00"/>
                      <w:sz w:val="36"/>
                      <w:szCs w:val="36"/>
                    </w:rPr>
                    <w:t xml:space="preserve"> 1-Amministrazione, finanza e marketing</w:t>
                  </w:r>
                </w:p>
                <w:p w:rsidR="00FF5F68" w:rsidRPr="008D0C7C" w:rsidRDefault="00FF5F68" w:rsidP="00B674B4">
                  <w:pPr>
                    <w:pStyle w:val="NoSpacing"/>
                    <w:rPr>
                      <w:rFonts w:ascii="Verdana" w:hAnsi="Verdana"/>
                      <w:b/>
                      <w:shadow/>
                      <w:color w:val="FFFF00"/>
                      <w:sz w:val="36"/>
                      <w:szCs w:val="36"/>
                    </w:rPr>
                  </w:pPr>
                  <w:r w:rsidRPr="008D0C7C">
                    <w:rPr>
                      <w:rFonts w:ascii="Verdana" w:hAnsi="Verdana"/>
                      <w:b/>
                      <w:shadow/>
                      <w:color w:val="FFFF00"/>
                      <w:sz w:val="36"/>
                      <w:szCs w:val="36"/>
                    </w:rPr>
                    <w:t xml:space="preserve"> 2-Relazioni  internazionali per il Marketing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29" type="#_x0000_t202" style="position:absolute;margin-left:51.75pt;margin-top:47.65pt;width:148.6pt;height:76.5pt;z-index:251667968" filled="f" stroked="f">
            <v:textbox style="mso-next-textbox:#_x0000_s1029">
              <w:txbxContent>
                <w:p w:rsidR="00FF5F68" w:rsidRPr="00F714C0" w:rsidRDefault="00FF5F68" w:rsidP="00F714C0">
                  <w:pPr>
                    <w:rPr>
                      <w:szCs w:val="120"/>
                    </w:rPr>
                  </w:pP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0" type="#_x0000_t202" style="position:absolute;margin-left:-92.5pt;margin-top:80.7pt;width:64.6pt;height:142.85pt;z-index:251665920" filled="f" stroked="f">
            <v:textbox style="mso-next-textbox:#_x0000_s1030;mso-fit-shape-to-text:t">
              <w:txbxContent>
                <w:p w:rsidR="00FF5F68" w:rsidRPr="00F714C0" w:rsidRDefault="00FF5F68" w:rsidP="00F714C0">
                  <w:pPr>
                    <w:rPr>
                      <w:szCs w:val="144"/>
                    </w:rPr>
                  </w:pPr>
                </w:p>
              </w:txbxContent>
            </v:textbox>
          </v:shape>
        </w:pict>
      </w:r>
      <w:r>
        <w:rPr>
          <w:noProof/>
          <w:lang w:eastAsia="it-IT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Documento 23" o:spid="_x0000_s1031" type="#_x0000_t114" style="position:absolute;margin-left:-.8pt;margin-top:-53.9pt;width:595.3pt;height:222.1pt;z-index:251646464;visibility:visible;mso-position-horizontal-relative:page;mso-position-vertical-relative:page;v-text-anchor:middle" wrapcoords="-27 -73 -27 20578 2258 20943 2258 21016 4516 21527 4734 21527 6774 21527 7291 21527 9467 21089 14690 18681 18798 17514 21627 17368 21627 -73 -27 -7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" fillcolor="#4bacc6" strokecolor="#4579b8">
            <v:shadow on="t" opacity="22937f" origin=",.5" offset="0,.63889mm"/>
            <w10:wrap type="through" anchorx="page" anchory="page"/>
          </v:shape>
        </w:pict>
      </w:r>
    </w:p>
    <w:p w:rsidR="00FF5F68" w:rsidRDefault="00FF5F68">
      <w:r>
        <w:rPr>
          <w:noProof/>
          <w:lang w:eastAsia="it-IT"/>
        </w:rPr>
        <w:pict>
          <v:shape id="_x0000_s1032" type="#_x0000_t202" style="position:absolute;margin-left:-121.75pt;margin-top:112.9pt;width:6in;height:381.2pt;z-index:251668992" filled="f" stroked="f">
            <v:textbox style="mso-next-textbox:#_x0000_s1032">
              <w:txbxContent>
                <w:p w:rsidR="00FF5F68" w:rsidRPr="0072627D" w:rsidRDefault="00FF5F68" w:rsidP="00F714C0">
                  <w:pPr>
                    <w:pStyle w:val="Default"/>
                    <w:ind w:right="561"/>
                    <w:jc w:val="both"/>
                    <w:rPr>
                      <w:b/>
                      <w:color w:val="17365D"/>
                      <w:sz w:val="44"/>
                      <w:szCs w:val="44"/>
                      <w:u w:val="single"/>
                    </w:rPr>
                  </w:pPr>
                </w:p>
                <w:p w:rsidR="00FF5F68" w:rsidRPr="0072627D" w:rsidRDefault="00FF5F68" w:rsidP="00091A91">
                  <w:pPr>
                    <w:pStyle w:val="Default"/>
                    <w:ind w:right="561"/>
                    <w:jc w:val="center"/>
                    <w:rPr>
                      <w:color w:val="17365D"/>
                      <w:sz w:val="44"/>
                      <w:szCs w:val="44"/>
                    </w:rPr>
                  </w:pPr>
                  <w:r w:rsidRPr="0072627D">
                    <w:rPr>
                      <w:b/>
                      <w:color w:val="17365D"/>
                      <w:sz w:val="44"/>
                      <w:szCs w:val="44"/>
                      <w:u w:val="single"/>
                    </w:rPr>
                    <w:t>E’</w:t>
                  </w:r>
                  <w:r>
                    <w:rPr>
                      <w:b/>
                      <w:color w:val="17365D"/>
                      <w:sz w:val="44"/>
                      <w:szCs w:val="44"/>
                      <w:u w:val="single"/>
                    </w:rPr>
                    <w:t xml:space="preserve"> </w:t>
                  </w:r>
                  <w:r w:rsidRPr="0072627D">
                    <w:rPr>
                      <w:b/>
                      <w:color w:val="17365D"/>
                      <w:sz w:val="44"/>
                      <w:szCs w:val="44"/>
                      <w:u w:val="single"/>
                    </w:rPr>
                    <w:t>a completa disposizione delle famiglie</w:t>
                  </w:r>
                  <w:r w:rsidRPr="0072627D">
                    <w:rPr>
                      <w:color w:val="17365D"/>
                      <w:sz w:val="44"/>
                      <w:szCs w:val="44"/>
                    </w:rPr>
                    <w:t xml:space="preserve"> </w:t>
                  </w:r>
                  <w:r>
                    <w:rPr>
                      <w:color w:val="17365D"/>
                      <w:sz w:val="44"/>
                      <w:szCs w:val="44"/>
                    </w:rPr>
                    <w:t xml:space="preserve"> </w:t>
                  </w:r>
                  <w:r w:rsidRPr="0072627D">
                    <w:rPr>
                      <w:color w:val="17365D"/>
                      <w:sz w:val="44"/>
                      <w:szCs w:val="44"/>
                    </w:rPr>
                    <w:t xml:space="preserve">per le iscrizioni </w:t>
                  </w:r>
                  <w:r w:rsidRPr="00091A91">
                    <w:rPr>
                      <w:b/>
                      <w:color w:val="17365D"/>
                      <w:sz w:val="44"/>
                      <w:szCs w:val="44"/>
                    </w:rPr>
                    <w:t>on-line</w:t>
                  </w:r>
                  <w:r w:rsidRPr="0072627D">
                    <w:rPr>
                      <w:color w:val="17365D"/>
                      <w:sz w:val="44"/>
                      <w:szCs w:val="44"/>
                    </w:rPr>
                    <w:t xml:space="preserve"> </w:t>
                  </w:r>
                  <w:r>
                    <w:rPr>
                      <w:color w:val="17365D"/>
                      <w:sz w:val="44"/>
                      <w:szCs w:val="44"/>
                    </w:rPr>
                    <w:t xml:space="preserve"> </w:t>
                  </w:r>
                  <w:r w:rsidRPr="0072627D">
                    <w:rPr>
                      <w:color w:val="17365D"/>
                      <w:sz w:val="44"/>
                      <w:szCs w:val="44"/>
                    </w:rPr>
                    <w:t>al primo anno delle superiori.</w:t>
                  </w:r>
                </w:p>
                <w:p w:rsidR="00FF5F68" w:rsidRPr="0072627D" w:rsidRDefault="00FF5F68" w:rsidP="00F714C0">
                  <w:pPr>
                    <w:pStyle w:val="Default"/>
                    <w:ind w:right="561"/>
                    <w:jc w:val="both"/>
                    <w:rPr>
                      <w:color w:val="17365D"/>
                      <w:sz w:val="44"/>
                      <w:szCs w:val="44"/>
                    </w:rPr>
                  </w:pPr>
                </w:p>
                <w:p w:rsidR="00FF5F68" w:rsidRPr="0072627D" w:rsidRDefault="00FF5F68" w:rsidP="00091A91">
                  <w:pPr>
                    <w:pStyle w:val="Default"/>
                    <w:ind w:right="561"/>
                    <w:jc w:val="center"/>
                    <w:rPr>
                      <w:b/>
                      <w:color w:val="17365D"/>
                      <w:sz w:val="44"/>
                      <w:szCs w:val="44"/>
                      <w:u w:val="single"/>
                    </w:rPr>
                  </w:pPr>
                  <w:r>
                    <w:rPr>
                      <w:b/>
                      <w:color w:val="17365D"/>
                      <w:sz w:val="44"/>
                      <w:szCs w:val="44"/>
                      <w:u w:val="single"/>
                    </w:rPr>
                    <w:t xml:space="preserve">   </w:t>
                  </w:r>
                  <w:r w:rsidRPr="0072627D">
                    <w:rPr>
                      <w:b/>
                      <w:color w:val="17365D"/>
                      <w:sz w:val="44"/>
                      <w:szCs w:val="44"/>
                      <w:u w:val="single"/>
                    </w:rPr>
                    <w:t>Dal 21 Gennaio al 28 Febbraio 2013</w:t>
                  </w:r>
                  <w:r w:rsidRPr="0072627D">
                    <w:rPr>
                      <w:color w:val="17365D"/>
                      <w:sz w:val="44"/>
                      <w:szCs w:val="44"/>
                    </w:rPr>
                    <w:t xml:space="preserve">, uno </w:t>
                  </w:r>
                  <w:r w:rsidRPr="0072627D">
                    <w:rPr>
                      <w:b/>
                      <w:color w:val="17365D"/>
                      <w:sz w:val="44"/>
                      <w:szCs w:val="44"/>
                      <w:u w:val="single"/>
                    </w:rPr>
                    <w:t>sportello</w:t>
                  </w:r>
                  <w:r w:rsidRPr="0072627D">
                    <w:rPr>
                      <w:color w:val="17365D"/>
                      <w:sz w:val="44"/>
                      <w:szCs w:val="44"/>
                    </w:rPr>
                    <w:t xml:space="preserve"> sarà attivo </w:t>
                  </w:r>
                  <w:r w:rsidRPr="0072627D">
                    <w:rPr>
                      <w:b/>
                      <w:color w:val="17365D"/>
                      <w:sz w:val="44"/>
                      <w:szCs w:val="44"/>
                      <w:u w:val="single"/>
                    </w:rPr>
                    <w:t>tutti i giorni</w:t>
                  </w:r>
                </w:p>
                <w:p w:rsidR="00FF5F68" w:rsidRPr="0072627D" w:rsidRDefault="00FF5F68" w:rsidP="00091A91">
                  <w:pPr>
                    <w:pStyle w:val="Default"/>
                    <w:ind w:right="561"/>
                    <w:jc w:val="center"/>
                    <w:rPr>
                      <w:b/>
                      <w:color w:val="17365D"/>
                      <w:sz w:val="44"/>
                      <w:szCs w:val="44"/>
                      <w:u w:val="single"/>
                    </w:rPr>
                  </w:pPr>
                  <w:r w:rsidRPr="0072627D">
                    <w:rPr>
                      <w:b/>
                      <w:color w:val="17365D"/>
                      <w:sz w:val="44"/>
                      <w:szCs w:val="44"/>
                      <w:u w:val="single"/>
                    </w:rPr>
                    <w:t>di mattina dalle ore9,00 alle 13,00</w:t>
                  </w:r>
                  <w:r w:rsidRPr="0072627D">
                    <w:rPr>
                      <w:b/>
                      <w:color w:val="17365D"/>
                      <w:sz w:val="44"/>
                      <w:szCs w:val="44"/>
                    </w:rPr>
                    <w:t xml:space="preserve"> </w:t>
                  </w:r>
                  <w:r w:rsidRPr="0072627D">
                    <w:rPr>
                      <w:color w:val="17365D"/>
                      <w:sz w:val="44"/>
                      <w:szCs w:val="44"/>
                    </w:rPr>
                    <w:t>e</w:t>
                  </w:r>
                  <w:r>
                    <w:rPr>
                      <w:color w:val="17365D"/>
                      <w:sz w:val="44"/>
                      <w:szCs w:val="44"/>
                    </w:rPr>
                    <w:t xml:space="preserve"> </w:t>
                  </w:r>
                  <w:r w:rsidRPr="0072627D">
                    <w:rPr>
                      <w:color w:val="17365D"/>
                      <w:sz w:val="44"/>
                      <w:szCs w:val="44"/>
                    </w:rPr>
                    <w:t>d</w:t>
                  </w:r>
                  <w:r w:rsidRPr="0072627D">
                    <w:rPr>
                      <w:b/>
                      <w:color w:val="17365D"/>
                      <w:sz w:val="44"/>
                      <w:szCs w:val="44"/>
                      <w:u w:val="single"/>
                    </w:rPr>
                    <w:t>i pomeriggio dal lunedì al venerdì dalle ore 15,00 alle 17,00.</w:t>
                  </w:r>
                </w:p>
                <w:p w:rsidR="00FF5F68" w:rsidRDefault="00FF5F68" w:rsidP="00F714C0">
                  <w:pPr>
                    <w:pStyle w:val="Default"/>
                    <w:ind w:right="561"/>
                    <w:jc w:val="both"/>
                    <w:rPr>
                      <w:b/>
                      <w:color w:val="17365D"/>
                      <w:sz w:val="52"/>
                      <w:szCs w:val="52"/>
                      <w:u w:val="single"/>
                    </w:rPr>
                  </w:pPr>
                </w:p>
                <w:p w:rsidR="00FF5F68" w:rsidRPr="0072627D" w:rsidRDefault="00FF5F68" w:rsidP="00F714C0">
                  <w:pPr>
                    <w:pStyle w:val="Default"/>
                    <w:ind w:right="561"/>
                    <w:jc w:val="both"/>
                    <w:rPr>
                      <w:b/>
                      <w:color w:val="17365D"/>
                      <w:sz w:val="52"/>
                      <w:szCs w:val="52"/>
                      <w:u w:val="single"/>
                    </w:rPr>
                  </w:pPr>
                </w:p>
                <w:p w:rsidR="00FF5F68" w:rsidRPr="0072627D" w:rsidRDefault="00FF5F68" w:rsidP="00F714C0">
                  <w:pPr>
                    <w:pStyle w:val="Default"/>
                    <w:ind w:right="561"/>
                    <w:jc w:val="center"/>
                    <w:rPr>
                      <w:color w:val="17365D"/>
                    </w:rPr>
                  </w:pPr>
                  <w:r w:rsidRPr="0072627D">
                    <w:rPr>
                      <w:color w:val="17365D"/>
                    </w:rPr>
                    <w:t>Il Dirigente Scolastico</w:t>
                  </w:r>
                </w:p>
                <w:p w:rsidR="00FF5F68" w:rsidRPr="0072627D" w:rsidRDefault="00FF5F68" w:rsidP="00F714C0">
                  <w:pPr>
                    <w:pStyle w:val="Default"/>
                    <w:ind w:right="561"/>
                    <w:jc w:val="center"/>
                    <w:rPr>
                      <w:color w:val="17365D"/>
                    </w:rPr>
                  </w:pPr>
                  <w:r w:rsidRPr="0072627D">
                    <w:rPr>
                      <w:color w:val="17365D"/>
                    </w:rPr>
                    <w:t>Dott. Vincenza Di Ronza</w:t>
                  </w:r>
                </w:p>
                <w:p w:rsidR="00FF5F68" w:rsidRPr="0072627D" w:rsidRDefault="00FF5F68" w:rsidP="00F714C0">
                  <w:pPr>
                    <w:pStyle w:val="Default"/>
                    <w:ind w:right="561"/>
                    <w:jc w:val="both"/>
                    <w:rPr>
                      <w:b/>
                      <w:color w:val="17365D"/>
                      <w:sz w:val="52"/>
                      <w:szCs w:val="52"/>
                      <w:u w:val="single"/>
                    </w:rPr>
                  </w:pPr>
                </w:p>
                <w:p w:rsidR="00FF5F68" w:rsidRPr="0072627D" w:rsidRDefault="00FF5F68" w:rsidP="00F714C0">
                  <w:pPr>
                    <w:pStyle w:val="Default"/>
                    <w:ind w:right="561"/>
                    <w:jc w:val="both"/>
                    <w:rPr>
                      <w:color w:val="17365D"/>
                    </w:rPr>
                  </w:pPr>
                </w:p>
                <w:p w:rsidR="00FF5F68" w:rsidRPr="006B1B25" w:rsidRDefault="00FF5F68" w:rsidP="006B1B25">
                  <w:pPr>
                    <w:rPr>
                      <w:rFonts w:ascii="Verdana" w:hAnsi="Verdana"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Immagine 10" o:spid="_x0000_s1033" type="#_x0000_t75" style="position:absolute;margin-left:-258.8pt;margin-top:125.5pt;width:182.05pt;height:321.9pt;z-index:251650560;visibility:visible;mso-wrap-distance-top:1.92pt;mso-wrap-distance-right:3.646mm;mso-wrap-distance-bottom:1.1411mm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">
            <v:imagedata r:id="rId8" o:title=""/>
            <o:lock v:ext="edit" aspectratio="f"/>
          </v:shape>
        </w:pict>
      </w:r>
      <w:r>
        <w:rPr>
          <w:noProof/>
          <w:lang w:eastAsia="it-IT"/>
        </w:rPr>
        <w:pict>
          <v:shape id="_x0000_s1034" type="#_x0000_t202" style="position:absolute;margin-left:76.25pt;margin-top:15.4pt;width:194.65pt;height:93.3pt;z-index:251666944" filled="f" stroked="f">
            <v:textbox style="mso-next-textbox:#_x0000_s1034">
              <w:txbxContent>
                <w:p w:rsidR="00FF5F68" w:rsidRPr="00F714C0" w:rsidRDefault="00FF5F68" w:rsidP="00FA5A85">
                  <w:pPr>
                    <w:rPr>
                      <w:rFonts w:ascii="Verdana" w:hAnsi="Verdana"/>
                      <w:shadow/>
                      <w:color w:val="FF0000"/>
                      <w:sz w:val="96"/>
                      <w:szCs w:val="96"/>
                    </w:rPr>
                  </w:pPr>
                  <w:r w:rsidRPr="0072627D">
                    <w:rPr>
                      <w:rFonts w:ascii="Verdana" w:hAnsi="Verdana"/>
                      <w:shadow/>
                      <w:color w:val="E36C0A"/>
                      <w:sz w:val="96"/>
                      <w:szCs w:val="96"/>
                    </w:rPr>
                    <w:t>a</w:t>
                  </w:r>
                  <w:r w:rsidRPr="0072627D">
                    <w:rPr>
                      <w:rFonts w:ascii="Verdana" w:hAnsi="Verdana"/>
                      <w:shadow/>
                      <w:color w:val="8064A2"/>
                      <w:sz w:val="96"/>
                      <w:szCs w:val="96"/>
                    </w:rPr>
                    <w:t>s</w:t>
                  </w:r>
                  <w:r>
                    <w:rPr>
                      <w:rFonts w:ascii="Verdana" w:hAnsi="Verdana"/>
                      <w:shadow/>
                      <w:color w:val="FF0000"/>
                      <w:sz w:val="96"/>
                      <w:szCs w:val="96"/>
                    </w:rPr>
                    <w:t>p</w:t>
                  </w:r>
                  <w:r w:rsidRPr="0072627D">
                    <w:rPr>
                      <w:rFonts w:ascii="Verdana" w:hAnsi="Verdana"/>
                      <w:shadow/>
                      <w:color w:val="4F81BD"/>
                      <w:sz w:val="96"/>
                      <w:szCs w:val="96"/>
                    </w:rPr>
                    <w:t>e</w:t>
                  </w:r>
                  <w:r>
                    <w:rPr>
                      <w:rFonts w:ascii="Verdana" w:hAnsi="Verdana"/>
                      <w:shadow/>
                      <w:color w:val="FF0000"/>
                      <w:sz w:val="96"/>
                      <w:szCs w:val="96"/>
                    </w:rPr>
                    <w:t>tta</w:t>
                  </w:r>
                </w:p>
                <w:p w:rsidR="00FF5F68" w:rsidRDefault="00FF5F68" w:rsidP="00FA5A85">
                  <w:pPr>
                    <w:rPr>
                      <w:rFonts w:ascii="Verdana" w:hAnsi="Verdana"/>
                      <w:shadow/>
                      <w:sz w:val="96"/>
                      <w:szCs w:val="96"/>
                    </w:rPr>
                  </w:pPr>
                </w:p>
                <w:p w:rsidR="00FF5F68" w:rsidRDefault="00FF5F68" w:rsidP="00FA5A85">
                  <w:pPr>
                    <w:rPr>
                      <w:rFonts w:ascii="Verdana" w:hAnsi="Verdana"/>
                      <w:shadow/>
                      <w:sz w:val="96"/>
                      <w:szCs w:val="96"/>
                    </w:rPr>
                  </w:pPr>
                </w:p>
                <w:p w:rsidR="00FF5F68" w:rsidRPr="00F714C0" w:rsidRDefault="00FF5F68" w:rsidP="00FA5A85">
                  <w:pPr>
                    <w:rPr>
                      <w:rFonts w:ascii="Verdana" w:hAnsi="Verdana"/>
                      <w:shadow/>
                      <w:sz w:val="96"/>
                      <w:szCs w:val="96"/>
                    </w:rPr>
                  </w:pPr>
                  <w:r w:rsidRPr="00F714C0">
                    <w:rPr>
                      <w:rFonts w:ascii="Verdana" w:hAnsi="Verdana"/>
                      <w:shadow/>
                      <w:sz w:val="96"/>
                      <w:szCs w:val="96"/>
                    </w:rPr>
                    <w:t>petta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5" type="#_x0000_t202" style="position:absolute;margin-left:11.8pt;margin-top:9.45pt;width:58.15pt;height:142.85pt;z-index:251664896" filled="f" stroked="f">
            <v:textbox style="mso-next-textbox:#_x0000_s1035;mso-fit-shape-to-text:t">
              <w:txbxContent>
                <w:p w:rsidR="00FF5F68" w:rsidRPr="002F14CD" w:rsidRDefault="00FF5F68" w:rsidP="00FA5A85">
                  <w:pPr>
                    <w:rPr>
                      <w:rFonts w:ascii="Verdana" w:hAnsi="Verdana"/>
                      <w:shadow/>
                      <w:sz w:val="96"/>
                      <w:szCs w:val="96"/>
                    </w:rPr>
                  </w:pPr>
                  <w:r w:rsidRPr="002F14CD">
                    <w:rPr>
                      <w:rFonts w:ascii="Verdana" w:hAnsi="Verdana"/>
                      <w:shadow/>
                      <w:sz w:val="96"/>
                      <w:szCs w:val="96"/>
                    </w:rPr>
                    <w:t>ti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6" type="#_x0000_t202" style="position:absolute;margin-left:-49.65pt;margin-top:.45pt;width:49.75pt;height:104.6pt;z-index:251663872" filled="f" stroked="f">
            <v:textbox style="mso-next-textbox:#_x0000_s1036">
              <w:txbxContent>
                <w:p w:rsidR="00FF5F68" w:rsidRPr="00FA5A85" w:rsidRDefault="00FF5F68" w:rsidP="00433B74">
                  <w:pPr>
                    <w:rPr>
                      <w:rFonts w:ascii="Verdana" w:hAnsi="Verdana"/>
                      <w:shadow/>
                      <w:color w:val="33CCCC"/>
                      <w:sz w:val="144"/>
                      <w:szCs w:val="144"/>
                    </w:rPr>
                  </w:pPr>
                  <w:r w:rsidRPr="00FA5A85">
                    <w:rPr>
                      <w:rFonts w:ascii="Verdana" w:hAnsi="Verdana"/>
                      <w:shadow/>
                      <w:color w:val="33CCCC"/>
                      <w:sz w:val="144"/>
                      <w:szCs w:val="144"/>
                    </w:rPr>
                    <w:t>o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7" type="#_x0000_t202" style="position:absolute;margin-left:-70.5pt;margin-top:10.5pt;width:43.4pt;height:142.85pt;z-index:251660800" filled="f" stroked="f">
            <v:textbox style="mso-next-textbox:#_x0000_s1037;mso-fit-shape-to-text:t">
              <w:txbxContent>
                <w:p w:rsidR="00FF5F68" w:rsidRPr="00FA5A85" w:rsidRDefault="00FF5F68" w:rsidP="00433B74">
                  <w:pPr>
                    <w:rPr>
                      <w:rFonts w:ascii="Verdana" w:hAnsi="Verdana"/>
                      <w:shadow/>
                      <w:color w:val="7030A0"/>
                      <w:sz w:val="144"/>
                      <w:szCs w:val="144"/>
                    </w:rPr>
                  </w:pPr>
                  <w:r w:rsidRPr="00FA5A85">
                    <w:rPr>
                      <w:rFonts w:ascii="Verdana" w:hAnsi="Verdana"/>
                      <w:shadow/>
                      <w:color w:val="7030A0"/>
                      <w:sz w:val="144"/>
                      <w:szCs w:val="144"/>
                    </w:rPr>
                    <w:t>l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8" type="#_x0000_t202" style="position:absolute;margin-left:-95.7pt;margin-top:16.2pt;width:43.4pt;height:142.85pt;z-index:251662848" filled="f" stroked="f">
            <v:textbox style="mso-fit-shape-to-text:t">
              <w:txbxContent>
                <w:p w:rsidR="00FF5F68" w:rsidRPr="00FA5A85" w:rsidRDefault="00FF5F68" w:rsidP="00433B74">
                  <w:pPr>
                    <w:rPr>
                      <w:rFonts w:ascii="Verdana" w:hAnsi="Verdana"/>
                      <w:shadow/>
                      <w:color w:val="FF9900"/>
                      <w:sz w:val="144"/>
                      <w:szCs w:val="144"/>
                    </w:rPr>
                  </w:pPr>
                  <w:r w:rsidRPr="00FA5A85">
                    <w:rPr>
                      <w:rFonts w:ascii="Verdana" w:hAnsi="Verdana"/>
                      <w:shadow/>
                      <w:color w:val="FF9900"/>
                      <w:sz w:val="144"/>
                      <w:szCs w:val="144"/>
                    </w:rPr>
                    <w:t>l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9" type="#_x0000_t202" style="position:absolute;margin-left:-182.9pt;margin-top:21.65pt;width:122.75pt;height:142.85pt;z-index:251659776" filled="f" stroked="f">
            <v:textbox style="mso-fit-shape-to-text:t">
              <w:txbxContent>
                <w:p w:rsidR="00FF5F68" w:rsidRPr="00433B74" w:rsidRDefault="00FF5F68">
                  <w:pPr>
                    <w:rPr>
                      <w:rFonts w:ascii="Verdana" w:hAnsi="Verdana"/>
                      <w:sz w:val="144"/>
                      <w:szCs w:val="144"/>
                    </w:rPr>
                  </w:pPr>
                  <w:r w:rsidRPr="00FA5A85">
                    <w:rPr>
                      <w:rFonts w:ascii="Verdana" w:hAnsi="Verdana"/>
                      <w:shadow/>
                      <w:sz w:val="144"/>
                      <w:szCs w:val="144"/>
                    </w:rPr>
                    <w:t>G</w:t>
                  </w:r>
                  <w:r w:rsidRPr="00FA5A85">
                    <w:rPr>
                      <w:rFonts w:ascii="Verdana" w:hAnsi="Verdana"/>
                      <w:shadow/>
                      <w:color w:val="00B050"/>
                      <w:sz w:val="96"/>
                      <w:szCs w:val="96"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40" type="#_x0000_t202" style="position:absolute;margin-left:-243pt;margin-top:.45pt;width:60.1pt;height:98.15pt;z-index:251661824" filled="f" stroked="f">
            <v:textbox>
              <w:txbxContent>
                <w:p w:rsidR="00FF5F68" w:rsidRPr="00433B74" w:rsidRDefault="00FF5F68" w:rsidP="00433B74">
                  <w:pPr>
                    <w:rPr>
                      <w:rFonts w:ascii="Verdana" w:hAnsi="Verdana"/>
                      <w:shadow/>
                      <w:color w:val="66FF33"/>
                      <w:sz w:val="144"/>
                      <w:szCs w:val="144"/>
                    </w:rPr>
                  </w:pPr>
                  <w:r w:rsidRPr="00433B74">
                    <w:rPr>
                      <w:rFonts w:ascii="Verdana" w:hAnsi="Verdana"/>
                      <w:shadow/>
                      <w:color w:val="66FF33"/>
                      <w:sz w:val="144"/>
                      <w:szCs w:val="144"/>
                    </w:rPr>
                    <w:t>il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Immagine 52" o:spid="_x0000_s1041" type="#_x0000_t75" alt="IMG_9011.JPG" style="position:absolute;margin-left:-174.1pt;margin-top:531.15pt;width:115.65pt;height:82.05pt;z-index:251657728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">
            <v:imagedata r:id="rId9" o:title=""/>
            <o:lock v:ext="edit" aspectratio="f"/>
          </v:shape>
        </w:pict>
      </w:r>
      <w:r>
        <w:rPr>
          <w:noProof/>
          <w:lang w:eastAsia="it-IT"/>
        </w:rPr>
        <w:pict>
          <v:shape id="Immagine 48" o:spid="_x0000_s1042" type="#_x0000_t75" alt="IMG_9026+.JPG" style="position:absolute;margin-left:-86.25pt;margin-top:517.05pt;width:120.5pt;height:92.65pt;z-index:251656704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">
            <v:imagedata r:id="rId10" o:title=""/>
            <o:lock v:ext="edit" aspectratio="f"/>
          </v:shape>
        </w:pict>
      </w:r>
      <w:r>
        <w:rPr>
          <w:noProof/>
          <w:lang w:eastAsia="it-IT"/>
        </w:rPr>
        <w:pict>
          <v:shape id="Immagine 51" o:spid="_x0000_s1043" type="#_x0000_t75" alt="IMG_9017.JPG" style="position:absolute;margin-left:11.9pt;margin-top:501.75pt;width:118.05pt;height:91.2pt;z-index:251658752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">
            <v:imagedata r:id="rId11" o:title=""/>
            <o:lock v:ext="edit" aspectratio="f"/>
          </v:shape>
        </w:pict>
      </w:r>
      <w:r>
        <w:rPr>
          <w:noProof/>
          <w:lang w:eastAsia="it-IT"/>
        </w:rPr>
        <w:pict>
          <v:shape id="Immagine 31" o:spid="_x0000_s1044" type="#_x0000_t75" alt="IMG_9030.JPG" style="position:absolute;margin-left:116.15pt;margin-top:502.35pt;width:110.85pt;height:75.85pt;z-index:251654656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">
            <v:imagedata r:id="rId12" o:title=""/>
            <o:lock v:ext="edit" aspectratio="f"/>
          </v:shape>
        </w:pict>
      </w:r>
      <w:r>
        <w:rPr>
          <w:noProof/>
          <w:lang w:eastAsia="it-IT"/>
        </w:rPr>
        <w:pict>
          <v:shape id="Immagine 41" o:spid="_x0000_s1045" type="#_x0000_t75" alt="IMG_8997.JPG" style="position:absolute;margin-left:-265.55pt;margin-top:541.4pt;width:109.95pt;height:74.85pt;z-index:251655680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">
            <v:imagedata r:id="rId13" o:title=""/>
            <o:lock v:ext="edit" aspectratio="f"/>
          </v:shape>
        </w:pict>
      </w:r>
      <w:r>
        <w:rPr>
          <w:noProof/>
          <w:lang w:eastAsia="it-IT"/>
        </w:rPr>
        <w:pict>
          <v:shape id="Immagine 32" o:spid="_x0000_s1046" type="#_x0000_t75" alt="IMG_9002.JPG" style="position:absolute;margin-left:213.1pt;margin-top:502.6pt;width:120.5pt;height:88.35pt;z-index:251653632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">
            <v:imagedata r:id="rId14" o:title=""/>
            <o:lock v:ext="edit" aspectratio="f"/>
          </v:shape>
        </w:pict>
      </w:r>
      <w:r>
        <w:rPr>
          <w:noProof/>
          <w:lang w:eastAsia="it-IT"/>
        </w:rPr>
        <w:pict>
          <v:shape id="_x0000_s1047" type="#_x0000_t202" style="position:absolute;margin-left:-200.65pt;margin-top:617.65pt;width:482.05pt;height:61.05pt;z-index:251652608" filled="f" stroked="f">
            <v:textbox style="mso-next-textbox:#_x0000_s1047">
              <w:txbxContent>
                <w:p w:rsidR="00FF5F68" w:rsidRPr="00EB7C03" w:rsidRDefault="00FF5F68" w:rsidP="002925C9">
                  <w:pPr>
                    <w:pStyle w:val="NoSpacing"/>
                    <w:jc w:val="center"/>
                  </w:pPr>
                  <w:r w:rsidRPr="00334A4A">
                    <w:t>Sede centrale</w:t>
                  </w:r>
                  <w:r>
                    <w:t xml:space="preserve">: </w:t>
                  </w:r>
                  <w:r w:rsidRPr="00EB7C03">
                    <w:t>Via dell’Archeologia, 91</w:t>
                  </w:r>
                  <w:r>
                    <w:t xml:space="preserve"> -  81031 </w:t>
                  </w:r>
                  <w:r w:rsidRPr="00EB7C03">
                    <w:t xml:space="preserve"> Aversa (CE)</w:t>
                  </w:r>
                </w:p>
                <w:p w:rsidR="00FF5F68" w:rsidRDefault="00FF5F68" w:rsidP="002925C9">
                  <w:pPr>
                    <w:pStyle w:val="NoSpacing"/>
                    <w:jc w:val="center"/>
                  </w:pPr>
                  <w:r w:rsidRPr="00EB7C03">
                    <w:t>tel. 081 813 28 21</w:t>
                  </w:r>
                  <w:r>
                    <w:t xml:space="preserve">   </w:t>
                  </w:r>
                  <w:r w:rsidRPr="00EB7C03">
                    <w:t>fax 081 813 28 20</w:t>
                  </w:r>
                  <w:r>
                    <w:t xml:space="preserve">  </w:t>
                  </w:r>
                  <w:r w:rsidRPr="00EB7C03">
                    <w:t xml:space="preserve">e-mail: </w:t>
                  </w:r>
                  <w:hyperlink r:id="rId15" w:history="1">
                    <w:r w:rsidRPr="00457379">
                      <w:rPr>
                        <w:rStyle w:val="Hyperlink"/>
                      </w:rPr>
                      <w:t>cetd010003@istruzione.it</w:t>
                    </w:r>
                  </w:hyperlink>
                  <w:r>
                    <w:t xml:space="preserve">  </w:t>
                  </w:r>
                  <w:r w:rsidRPr="00EB7C03">
                    <w:t xml:space="preserve">sito web: </w:t>
                  </w:r>
                  <w:hyperlink r:id="rId16" w:history="1">
                    <w:r w:rsidRPr="00C50164">
                      <w:rPr>
                        <w:rStyle w:val="Hyperlink"/>
                        <w:rFonts w:ascii="Cambria" w:hAnsi="Cambria"/>
                      </w:rPr>
                      <w:t>www.itcgallo.it</w:t>
                    </w:r>
                  </w:hyperlink>
                </w:p>
                <w:p w:rsidR="00FF5F68" w:rsidRPr="00334A4A" w:rsidRDefault="00FF5F68" w:rsidP="002925C9">
                  <w:pPr>
                    <w:pStyle w:val="NoSpacing"/>
                    <w:jc w:val="center"/>
                    <w:rPr>
                      <w:sz w:val="12"/>
                      <w:szCs w:val="12"/>
                    </w:rPr>
                  </w:pPr>
                </w:p>
                <w:p w:rsidR="00FF5F68" w:rsidRPr="00334A4A" w:rsidRDefault="00FF5F68" w:rsidP="002925C9">
                  <w:pPr>
                    <w:pStyle w:val="NoSpacing"/>
                    <w:jc w:val="center"/>
                  </w:pPr>
                  <w:r w:rsidRPr="00334A4A">
                    <w:t>Sede associata</w:t>
                  </w:r>
                  <w:r>
                    <w:t xml:space="preserve">: </w:t>
                  </w:r>
                  <w:r w:rsidRPr="00EB7C03">
                    <w:t>Via P. Migliaccio, 32</w:t>
                  </w:r>
                  <w:r>
                    <w:t xml:space="preserve"> - 81030  </w:t>
                  </w:r>
                  <w:r w:rsidRPr="00EB7C03">
                    <w:t>Orta di Atella (CE)</w:t>
                  </w:r>
                  <w:r>
                    <w:t xml:space="preserve"> - </w:t>
                  </w:r>
                  <w:r w:rsidRPr="00EB7C03">
                    <w:t>tel. 081 19 70 68 63</w:t>
                  </w:r>
                  <w:r>
                    <w:t xml:space="preserve">  </w:t>
                  </w:r>
                  <w:r w:rsidRPr="00EB7C03">
                    <w:t>fax 081 891 07 27</w:t>
                  </w:r>
                </w:p>
                <w:p w:rsidR="00FF5F68" w:rsidRPr="008879A7" w:rsidRDefault="00FF5F68" w:rsidP="002925C9">
                  <w:pPr>
                    <w:pStyle w:val="NoSpacing"/>
                    <w:jc w:val="center"/>
                  </w:pPr>
                </w:p>
                <w:p w:rsidR="00FF5F68" w:rsidRDefault="00FF5F68" w:rsidP="002925C9">
                  <w:pPr>
                    <w:pStyle w:val="NoSpacing"/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48" type="#_x0000_t114" style="position:absolute;margin-left:-.4pt;margin-top:663.25pt;width:595.3pt;height:178.9pt;rotation:180;z-index:251651584;visibility:visible;mso-position-horizontal-relative:page;mso-position-vertical-relative:page;v-text-anchor:middle" wrapcoords="6937 21690 8107 21600 11371 20515 11698 20154 14690 18889 21627 17533 21627 181 -27 90 -27 20425 3373 21419 4706 21600 6937 216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" fillcolor="#ffa725" strokecolor="#4579b8">
            <v:shadow on="t" opacity="22937f" origin=",.5" offset="0,.63889mm"/>
            <w10:wrap type="through" anchorx="page" anchory="page"/>
          </v:shape>
        </w:pict>
      </w:r>
    </w:p>
    <w:sectPr w:rsidR="00FF5F68" w:rsidSect="00F025B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5F68" w:rsidRDefault="00FF5F68" w:rsidP="00A010B0">
      <w:pPr>
        <w:spacing w:after="0" w:line="240" w:lineRule="auto"/>
      </w:pPr>
      <w:r>
        <w:separator/>
      </w:r>
    </w:p>
  </w:endnote>
  <w:endnote w:type="continuationSeparator" w:id="0">
    <w:p w:rsidR="00FF5F68" w:rsidRDefault="00FF5F68" w:rsidP="00A01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5F68" w:rsidRDefault="00FF5F68" w:rsidP="00A010B0">
      <w:pPr>
        <w:spacing w:after="0" w:line="240" w:lineRule="auto"/>
      </w:pPr>
      <w:r>
        <w:separator/>
      </w:r>
    </w:p>
  </w:footnote>
  <w:footnote w:type="continuationSeparator" w:id="0">
    <w:p w:rsidR="00FF5F68" w:rsidRDefault="00FF5F68" w:rsidP="00A010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5"/>
  <w:displayBackgroundShape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5707E"/>
    <w:rsid w:val="00091A91"/>
    <w:rsid w:val="0014131E"/>
    <w:rsid w:val="00143355"/>
    <w:rsid w:val="001740E1"/>
    <w:rsid w:val="0021673B"/>
    <w:rsid w:val="002925C9"/>
    <w:rsid w:val="0029714B"/>
    <w:rsid w:val="002F14CD"/>
    <w:rsid w:val="002F2BA3"/>
    <w:rsid w:val="00334A4A"/>
    <w:rsid w:val="00387F19"/>
    <w:rsid w:val="00433B74"/>
    <w:rsid w:val="00457379"/>
    <w:rsid w:val="00467583"/>
    <w:rsid w:val="004908CA"/>
    <w:rsid w:val="00565B0E"/>
    <w:rsid w:val="00600385"/>
    <w:rsid w:val="006B1B25"/>
    <w:rsid w:val="006E32C7"/>
    <w:rsid w:val="0072627D"/>
    <w:rsid w:val="00743BF1"/>
    <w:rsid w:val="00745461"/>
    <w:rsid w:val="00793948"/>
    <w:rsid w:val="008879A7"/>
    <w:rsid w:val="008D0C7C"/>
    <w:rsid w:val="0095707E"/>
    <w:rsid w:val="00984781"/>
    <w:rsid w:val="0099795A"/>
    <w:rsid w:val="009D18E4"/>
    <w:rsid w:val="009D6B3D"/>
    <w:rsid w:val="00A010B0"/>
    <w:rsid w:val="00A420BE"/>
    <w:rsid w:val="00B259BD"/>
    <w:rsid w:val="00B674B4"/>
    <w:rsid w:val="00BE536F"/>
    <w:rsid w:val="00C50164"/>
    <w:rsid w:val="00CD692C"/>
    <w:rsid w:val="00E334F9"/>
    <w:rsid w:val="00EB7C03"/>
    <w:rsid w:val="00F025BD"/>
    <w:rsid w:val="00F43F28"/>
    <w:rsid w:val="00F714C0"/>
    <w:rsid w:val="00FA5A85"/>
    <w:rsid w:val="00FF5F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5B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93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9394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rsid w:val="007939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NoSpacing">
    <w:name w:val="No Spacing"/>
    <w:uiPriority w:val="99"/>
    <w:qFormat/>
    <w:rsid w:val="00793948"/>
    <w:rPr>
      <w:lang w:eastAsia="en-US"/>
    </w:rPr>
  </w:style>
  <w:style w:type="paragraph" w:styleId="Header">
    <w:name w:val="header"/>
    <w:basedOn w:val="Normal"/>
    <w:link w:val="HeaderChar"/>
    <w:uiPriority w:val="99"/>
    <w:rsid w:val="00A010B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010B0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A010B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010B0"/>
    <w:rPr>
      <w:rFonts w:cs="Times New Roman"/>
    </w:rPr>
  </w:style>
  <w:style w:type="character" w:styleId="Hyperlink">
    <w:name w:val="Hyperlink"/>
    <w:basedOn w:val="DefaultParagraphFont"/>
    <w:uiPriority w:val="99"/>
    <w:rsid w:val="002925C9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F714C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7164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itcgallo.it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mailto:cetd010003@istruzione.it" TargetMode="Externa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41</TotalTime>
  <Pages>1</Pages>
  <Words>3</Words>
  <Characters>22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presidenza</cp:lastModifiedBy>
  <cp:revision>7</cp:revision>
  <cp:lastPrinted>2013-01-16T14:55:00Z</cp:lastPrinted>
  <dcterms:created xsi:type="dcterms:W3CDTF">2013-01-16T13:12:00Z</dcterms:created>
  <dcterms:modified xsi:type="dcterms:W3CDTF">2013-01-16T15:00:00Z</dcterms:modified>
</cp:coreProperties>
</file>